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4290" w14:textId="77777777" w:rsidR="00887368" w:rsidRPr="008B557A" w:rsidRDefault="00C454CD">
      <w:pPr>
        <w:jc w:val="center"/>
        <w:rPr>
          <w:rFonts w:ascii="Calibri" w:hAnsi="Calibri" w:cs="Calibri"/>
          <w:b/>
          <w:bCs/>
          <w:sz w:val="52"/>
          <w:szCs w:val="52"/>
        </w:rPr>
      </w:pPr>
      <w:r w:rsidRPr="008B557A">
        <w:rPr>
          <w:rFonts w:ascii="Calibri" w:hAnsi="Calibri" w:cs="Calibri"/>
          <w:b/>
          <w:bCs/>
          <w:sz w:val="52"/>
          <w:szCs w:val="52"/>
        </w:rPr>
        <w:t>ARLECDON AND FRIZINGTON PARISH COUNCIL</w:t>
      </w:r>
    </w:p>
    <w:p w14:paraId="77FC82C0" w14:textId="77777777" w:rsidR="00F47D72" w:rsidRDefault="00C454CD">
      <w:pPr>
        <w:spacing w:after="0" w:line="240" w:lineRule="auto"/>
        <w:jc w:val="center"/>
        <w:rPr>
          <w:rFonts w:ascii="Calibri" w:hAnsi="Calibri" w:cs="Calibri"/>
          <w:color w:val="222222"/>
          <w:shd w:val="clear" w:color="auto" w:fill="FFFFFF"/>
        </w:rPr>
      </w:pPr>
      <w:r w:rsidRPr="008B557A">
        <w:rPr>
          <w:rFonts w:ascii="Calibri" w:hAnsi="Calibri" w:cs="Calibri"/>
          <w:color w:val="222222"/>
          <w:shd w:val="clear" w:color="auto" w:fill="FFFFFF"/>
        </w:rPr>
        <w:t xml:space="preserve">The next Ordinary Meeting of Arlecdon and Frizington Parish Council will be held at 6.00pm on Tuesday </w:t>
      </w:r>
      <w:r w:rsidR="008B557A" w:rsidRPr="008B557A">
        <w:rPr>
          <w:rFonts w:ascii="Calibri" w:hAnsi="Calibri" w:cs="Calibri"/>
          <w:color w:val="222222"/>
          <w:shd w:val="clear" w:color="auto" w:fill="FFFFFF"/>
        </w:rPr>
        <w:t>2</w:t>
      </w:r>
      <w:r w:rsidR="008B557A" w:rsidRPr="008B557A">
        <w:rPr>
          <w:rFonts w:ascii="Calibri" w:hAnsi="Calibri" w:cs="Calibri"/>
          <w:color w:val="222222"/>
          <w:shd w:val="clear" w:color="auto" w:fill="FFFFFF"/>
          <w:vertAlign w:val="superscript"/>
        </w:rPr>
        <w:t>nd</w:t>
      </w:r>
      <w:r w:rsidR="008B557A" w:rsidRPr="008B557A">
        <w:rPr>
          <w:rFonts w:ascii="Calibri" w:hAnsi="Calibri" w:cs="Calibri"/>
          <w:color w:val="222222"/>
          <w:shd w:val="clear" w:color="auto" w:fill="FFFFFF"/>
        </w:rPr>
        <w:t xml:space="preserve"> September </w:t>
      </w:r>
      <w:r w:rsidRPr="008B557A">
        <w:rPr>
          <w:rFonts w:ascii="Calibri" w:hAnsi="Calibri" w:cs="Calibri"/>
          <w:color w:val="222222"/>
          <w:shd w:val="clear" w:color="auto" w:fill="FFFFFF"/>
        </w:rPr>
        <w:t xml:space="preserve">2025 in St Joseph's Community Hall, </w:t>
      </w:r>
      <w:proofErr w:type="spellStart"/>
      <w:r w:rsidRPr="008B557A">
        <w:rPr>
          <w:rFonts w:ascii="Calibri" w:hAnsi="Calibri" w:cs="Calibri"/>
          <w:color w:val="222222"/>
          <w:shd w:val="clear" w:color="auto" w:fill="FFFFFF"/>
        </w:rPr>
        <w:t>Yeathouse</w:t>
      </w:r>
      <w:proofErr w:type="spellEnd"/>
      <w:r w:rsidRPr="008B557A">
        <w:rPr>
          <w:rFonts w:ascii="Calibri" w:hAnsi="Calibri" w:cs="Calibri"/>
          <w:color w:val="222222"/>
          <w:shd w:val="clear" w:color="auto" w:fill="FFFFFF"/>
        </w:rPr>
        <w:t xml:space="preserve"> Road, Frizington.  </w:t>
      </w:r>
    </w:p>
    <w:p w14:paraId="4A4E372E" w14:textId="77777777" w:rsidR="00F47D72" w:rsidRDefault="00F47D72">
      <w:pPr>
        <w:spacing w:after="0" w:line="240" w:lineRule="auto"/>
        <w:jc w:val="center"/>
        <w:rPr>
          <w:rFonts w:ascii="Calibri" w:hAnsi="Calibri" w:cs="Calibri"/>
          <w:color w:val="222222"/>
          <w:shd w:val="clear" w:color="auto" w:fill="FFFFFF"/>
        </w:rPr>
      </w:pPr>
    </w:p>
    <w:p w14:paraId="7E314291" w14:textId="2D30F5B0" w:rsidR="00887368" w:rsidRPr="008B557A" w:rsidRDefault="00C454CD">
      <w:pPr>
        <w:spacing w:after="0" w:line="240" w:lineRule="auto"/>
        <w:jc w:val="center"/>
        <w:rPr>
          <w:rFonts w:ascii="Calibri" w:hAnsi="Calibri" w:cs="Calibri"/>
        </w:rPr>
      </w:pPr>
      <w:r w:rsidRPr="008B557A">
        <w:rPr>
          <w:rFonts w:ascii="Calibri" w:hAnsi="Calibri" w:cs="Calibri"/>
        </w:rPr>
        <w:t xml:space="preserve">Apologies with </w:t>
      </w:r>
      <w:r w:rsidRPr="008B557A">
        <w:rPr>
          <w:rFonts w:ascii="Calibri" w:hAnsi="Calibri" w:cs="Calibri"/>
        </w:rPr>
        <w:t xml:space="preserve">reasons for absence should be submitted in writing to the Clerk. </w:t>
      </w:r>
    </w:p>
    <w:p w14:paraId="7E314292" w14:textId="77777777" w:rsidR="00887368" w:rsidRPr="008B557A" w:rsidRDefault="00887368">
      <w:pPr>
        <w:spacing w:after="0" w:line="240" w:lineRule="auto"/>
        <w:jc w:val="center"/>
        <w:rPr>
          <w:rFonts w:ascii="Calibri" w:hAnsi="Calibri" w:cs="Calibri"/>
        </w:rPr>
      </w:pPr>
    </w:p>
    <w:p w14:paraId="7E314293" w14:textId="77777777" w:rsidR="00887368" w:rsidRPr="008B557A" w:rsidRDefault="00C454CD">
      <w:pPr>
        <w:spacing w:after="0" w:line="240" w:lineRule="auto"/>
        <w:jc w:val="center"/>
        <w:rPr>
          <w:rFonts w:ascii="Calibri" w:hAnsi="Calibri" w:cs="Calibri"/>
        </w:rPr>
      </w:pPr>
      <w:r w:rsidRPr="008B557A">
        <w:rPr>
          <w:rFonts w:ascii="Calibri" w:hAnsi="Calibri" w:cs="Calibri"/>
        </w:rPr>
        <w:t>Members of the public may attend the meeting and speak during the public participation period only. Please note that the meeting may be audio or video recorded.</w:t>
      </w:r>
    </w:p>
    <w:p w14:paraId="7E314294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95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96" w14:textId="77777777" w:rsidR="00887368" w:rsidRPr="008B557A" w:rsidRDefault="00C454CD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8B557A">
        <w:rPr>
          <w:rFonts w:ascii="Calibri" w:hAnsi="Calibri" w:cs="Calibri"/>
          <w:b/>
          <w:bCs/>
        </w:rPr>
        <w:t>AGENDA</w:t>
      </w:r>
    </w:p>
    <w:p w14:paraId="7E314297" w14:textId="77777777" w:rsidR="00887368" w:rsidRPr="008B557A" w:rsidRDefault="00C454CD">
      <w:pPr>
        <w:spacing w:after="0" w:line="240" w:lineRule="auto"/>
        <w:rPr>
          <w:rFonts w:ascii="Calibri" w:hAnsi="Calibri" w:cs="Calibri"/>
          <w:b/>
          <w:bCs/>
        </w:rPr>
      </w:pPr>
      <w:r w:rsidRPr="008B557A">
        <w:rPr>
          <w:rFonts w:ascii="Calibri" w:hAnsi="Calibri" w:cs="Calibri"/>
          <w:b/>
          <w:bCs/>
        </w:rPr>
        <w:t xml:space="preserve"> </w:t>
      </w:r>
    </w:p>
    <w:p w14:paraId="7E314298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Apologies for Absence.</w:t>
      </w:r>
    </w:p>
    <w:p w14:paraId="7E314299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 xml:space="preserve">Exclusion of Press and Public (Public Bodies Admission to Meetings Act 1960).  </w:t>
      </w:r>
      <w:r w:rsidRPr="008B557A">
        <w:rPr>
          <w:rFonts w:ascii="Calibri" w:hAnsi="Calibri" w:cs="Calibri"/>
        </w:rPr>
        <w:t>To consider any items for which exclusion may be necessary.</w:t>
      </w:r>
    </w:p>
    <w:p w14:paraId="7E31429A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Declaration of Interest.</w:t>
      </w:r>
      <w:r w:rsidRPr="008B557A">
        <w:rPr>
          <w:rFonts w:ascii="Calibri" w:hAnsi="Calibri" w:cs="Calibri"/>
        </w:rPr>
        <w:t xml:space="preserve">  To receive any declarations of interest in respect of any agenda items. </w:t>
      </w:r>
    </w:p>
    <w:p w14:paraId="7E31429B" w14:textId="66D57019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 xml:space="preserve">Approval of Minutes.  </w:t>
      </w:r>
      <w:r w:rsidRPr="008B557A">
        <w:rPr>
          <w:rFonts w:ascii="Calibri" w:hAnsi="Calibri" w:cs="Calibri"/>
        </w:rPr>
        <w:t>To approve the minutes</w:t>
      </w:r>
      <w:r w:rsidRPr="008B557A">
        <w:rPr>
          <w:rFonts w:ascii="Calibri" w:hAnsi="Calibri" w:cs="Calibri"/>
          <w:b/>
          <w:bCs/>
        </w:rPr>
        <w:t xml:space="preserve"> </w:t>
      </w:r>
      <w:r w:rsidRPr="008B557A">
        <w:rPr>
          <w:rFonts w:ascii="Calibri" w:hAnsi="Calibri" w:cs="Calibri"/>
        </w:rPr>
        <w:t xml:space="preserve">for the meetings of </w:t>
      </w:r>
      <w:r w:rsidR="008B557A" w:rsidRPr="008B557A">
        <w:rPr>
          <w:rFonts w:ascii="Calibri" w:hAnsi="Calibri" w:cs="Calibri"/>
        </w:rPr>
        <w:t>1</w:t>
      </w:r>
      <w:r w:rsidR="008B557A" w:rsidRPr="008B557A">
        <w:rPr>
          <w:rFonts w:ascii="Calibri" w:hAnsi="Calibri" w:cs="Calibri"/>
          <w:vertAlign w:val="superscript"/>
        </w:rPr>
        <w:t>st</w:t>
      </w:r>
      <w:r w:rsidR="008B557A" w:rsidRPr="008B557A">
        <w:rPr>
          <w:rFonts w:ascii="Calibri" w:hAnsi="Calibri" w:cs="Calibri"/>
        </w:rPr>
        <w:t xml:space="preserve"> July </w:t>
      </w:r>
      <w:r w:rsidRPr="008B557A">
        <w:rPr>
          <w:rFonts w:ascii="Calibri" w:hAnsi="Calibri" w:cs="Calibri"/>
        </w:rPr>
        <w:t>2025</w:t>
      </w:r>
    </w:p>
    <w:p w14:paraId="7E31429C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Co-Option of Councillor.</w:t>
      </w:r>
      <w:r w:rsidRPr="008B557A">
        <w:rPr>
          <w:rFonts w:ascii="Calibri" w:hAnsi="Calibri" w:cs="Calibri"/>
        </w:rPr>
        <w:t xml:space="preserve">  To consider an application for co-option.</w:t>
      </w:r>
    </w:p>
    <w:p w14:paraId="7E31429D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 xml:space="preserve">Public Participation.  </w:t>
      </w:r>
      <w:r w:rsidRPr="008B557A">
        <w:rPr>
          <w:rFonts w:ascii="Calibri" w:hAnsi="Calibri" w:cs="Calibri"/>
        </w:rPr>
        <w:t>Members of the</w:t>
      </w:r>
      <w:r w:rsidRPr="008B557A">
        <w:rPr>
          <w:rFonts w:ascii="Calibri" w:hAnsi="Calibri" w:cs="Calibri"/>
          <w:b/>
          <w:bCs/>
        </w:rPr>
        <w:t xml:space="preserve"> </w:t>
      </w:r>
      <w:r w:rsidRPr="008B557A">
        <w:rPr>
          <w:rFonts w:ascii="Calibri" w:hAnsi="Calibri" w:cs="Calibri"/>
        </w:rPr>
        <w:t xml:space="preserve">public may make representations, ask questions and give evidence in respect of </w:t>
      </w:r>
      <w:r w:rsidRPr="008B557A">
        <w:rPr>
          <w:rFonts w:ascii="Calibri" w:hAnsi="Calibri" w:cs="Calibri"/>
        </w:rPr>
        <w:t xml:space="preserve">items on the agenda.  Maximum 5 minutes per person, total time allocated 30 minutes. </w:t>
      </w:r>
    </w:p>
    <w:p w14:paraId="7E31429E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Reports from Cumberland Councillor and any others invited.</w:t>
      </w:r>
    </w:p>
    <w:p w14:paraId="7E31429F" w14:textId="77777777" w:rsidR="00887368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Clerk’s Report.</w:t>
      </w:r>
      <w:r w:rsidRPr="008B557A">
        <w:rPr>
          <w:rFonts w:ascii="Calibri" w:hAnsi="Calibri" w:cs="Calibri"/>
        </w:rPr>
        <w:t xml:space="preserve">  Latest updates from the Clerk. </w:t>
      </w:r>
    </w:p>
    <w:p w14:paraId="40575353" w14:textId="5AAD18B0" w:rsidR="008B557A" w:rsidRPr="008B557A" w:rsidRDefault="008B557A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Mill Street Field.  </w:t>
      </w:r>
      <w:r>
        <w:rPr>
          <w:rFonts w:ascii="Calibri" w:hAnsi="Calibri" w:cs="Calibri"/>
        </w:rPr>
        <w:t>To discuss a potential new tenant for the field.</w:t>
      </w:r>
    </w:p>
    <w:p w14:paraId="09CF6A03" w14:textId="74E0B5D4" w:rsidR="008B557A" w:rsidRPr="008B557A" w:rsidRDefault="008B557A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 xml:space="preserve">Changing Rooms.  </w:t>
      </w:r>
      <w:r w:rsidRPr="008B557A">
        <w:rPr>
          <w:rFonts w:ascii="Calibri" w:hAnsi="Calibri" w:cs="Calibri"/>
        </w:rPr>
        <w:t xml:space="preserve">An update on the progress of the sale of the changing rooms. </w:t>
      </w:r>
    </w:p>
    <w:p w14:paraId="5C859E4D" w14:textId="3D0BB71E" w:rsidR="008B557A" w:rsidRPr="008B557A" w:rsidRDefault="008B557A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Remembrance Sunday.</w:t>
      </w:r>
      <w:r w:rsidRPr="008B557A">
        <w:rPr>
          <w:rFonts w:ascii="Calibri" w:hAnsi="Calibri" w:cs="Calibri"/>
        </w:rPr>
        <w:t xml:space="preserve">  To start making plans for this </w:t>
      </w:r>
      <w:r w:rsidR="00F47D72" w:rsidRPr="008B557A">
        <w:rPr>
          <w:rFonts w:ascii="Calibri" w:hAnsi="Calibri" w:cs="Calibri"/>
        </w:rPr>
        <w:t>years’ service</w:t>
      </w:r>
      <w:r w:rsidRPr="008B557A">
        <w:rPr>
          <w:rFonts w:ascii="Calibri" w:hAnsi="Calibri" w:cs="Calibri"/>
        </w:rPr>
        <w:t>.</w:t>
      </w:r>
    </w:p>
    <w:p w14:paraId="7E3142A4" w14:textId="4247EE16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Financial.</w:t>
      </w:r>
      <w:r w:rsidRPr="008B557A">
        <w:rPr>
          <w:rFonts w:ascii="Calibri" w:hAnsi="Calibri" w:cs="Calibri"/>
        </w:rPr>
        <w:t xml:space="preserve">  To discuss and approve payments. </w:t>
      </w:r>
    </w:p>
    <w:p w14:paraId="7E3142A9" w14:textId="26E1C1B3" w:rsidR="00887368" w:rsidRPr="008B557A" w:rsidRDefault="00C454CD" w:rsidP="008B557A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Planning Applications</w:t>
      </w:r>
      <w:r w:rsidR="008B557A" w:rsidRPr="008B557A">
        <w:rPr>
          <w:rFonts w:ascii="Calibri" w:hAnsi="Calibri" w:cs="Calibri"/>
        </w:rPr>
        <w:t>.</w:t>
      </w:r>
    </w:p>
    <w:p w14:paraId="7E3142AA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Councillor’s Questions/Remarks.</w:t>
      </w:r>
    </w:p>
    <w:p w14:paraId="7E3142AB" w14:textId="77777777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Councillor Matters.</w:t>
      </w:r>
      <w:r w:rsidRPr="008B557A">
        <w:rPr>
          <w:rFonts w:ascii="Calibri" w:hAnsi="Calibri" w:cs="Calibri"/>
        </w:rPr>
        <w:t xml:space="preserve">  For councillors to raise any matters for information or to suggest items for a future agenda. </w:t>
      </w:r>
    </w:p>
    <w:p w14:paraId="7E3142AC" w14:textId="1E3FF550" w:rsidR="00887368" w:rsidRPr="008B557A" w:rsidRDefault="00C454CD">
      <w:pPr>
        <w:pStyle w:val="ListParagraph"/>
        <w:numPr>
          <w:ilvl w:val="0"/>
          <w:numId w:val="1"/>
        </w:numPr>
        <w:spacing w:after="0" w:line="240" w:lineRule="auto"/>
        <w:ind w:left="714" w:hanging="714"/>
        <w:contextualSpacing w:val="0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 xml:space="preserve">Date of Next Meeting.  </w:t>
      </w:r>
      <w:r w:rsidRPr="008B557A">
        <w:rPr>
          <w:rFonts w:ascii="Calibri" w:hAnsi="Calibri" w:cs="Calibri"/>
        </w:rPr>
        <w:t xml:space="preserve">Tuesday </w:t>
      </w:r>
      <w:r w:rsidR="008B557A">
        <w:rPr>
          <w:rFonts w:ascii="Calibri" w:hAnsi="Calibri" w:cs="Calibri"/>
        </w:rPr>
        <w:t>3</w:t>
      </w:r>
      <w:r w:rsidR="00F47D72" w:rsidRPr="00F47D72">
        <w:rPr>
          <w:rFonts w:ascii="Calibri" w:hAnsi="Calibri" w:cs="Calibri"/>
          <w:vertAlign w:val="superscript"/>
        </w:rPr>
        <w:t>rd</w:t>
      </w:r>
      <w:r w:rsidR="00F47D72">
        <w:rPr>
          <w:rFonts w:ascii="Calibri" w:hAnsi="Calibri" w:cs="Calibri"/>
        </w:rPr>
        <w:t xml:space="preserve"> </w:t>
      </w:r>
      <w:r w:rsidR="008B557A">
        <w:rPr>
          <w:rFonts w:ascii="Calibri" w:hAnsi="Calibri" w:cs="Calibri"/>
        </w:rPr>
        <w:t>October</w:t>
      </w:r>
      <w:r w:rsidRPr="008B557A">
        <w:rPr>
          <w:rFonts w:ascii="Calibri" w:hAnsi="Calibri" w:cs="Calibri"/>
        </w:rPr>
        <w:t xml:space="preserve"> 2025 at 6.00pm.</w:t>
      </w:r>
    </w:p>
    <w:p w14:paraId="7E3142AD" w14:textId="77777777" w:rsidR="00887368" w:rsidRDefault="00887368">
      <w:pPr>
        <w:pStyle w:val="ListParagraph"/>
        <w:spacing w:after="0" w:line="240" w:lineRule="auto"/>
        <w:rPr>
          <w:rFonts w:ascii="Calibri" w:hAnsi="Calibri" w:cs="Calibri"/>
        </w:rPr>
      </w:pPr>
    </w:p>
    <w:p w14:paraId="7EEAC35D" w14:textId="77777777" w:rsidR="00F47D72" w:rsidRPr="008B557A" w:rsidRDefault="00F47D72">
      <w:pPr>
        <w:pStyle w:val="ListParagraph"/>
        <w:spacing w:after="0" w:line="240" w:lineRule="auto"/>
        <w:rPr>
          <w:rFonts w:ascii="Calibri" w:hAnsi="Calibri" w:cs="Calibri"/>
        </w:rPr>
      </w:pPr>
    </w:p>
    <w:p w14:paraId="7E3142AE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AF" w14:textId="77777777" w:rsidR="00887368" w:rsidRPr="008B557A" w:rsidRDefault="00C454CD">
      <w:pPr>
        <w:spacing w:after="0" w:line="240" w:lineRule="auto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E314290" wp14:editId="7E314291">
            <wp:simplePos x="0" y="0"/>
            <wp:positionH relativeFrom="column">
              <wp:posOffset>2743200</wp:posOffset>
            </wp:positionH>
            <wp:positionV relativeFrom="paragraph">
              <wp:posOffset>3172</wp:posOffset>
            </wp:positionV>
            <wp:extent cx="1635120" cy="578486"/>
            <wp:effectExtent l="0" t="0" r="3180" b="0"/>
            <wp:wrapTight wrapText="bothSides">
              <wp:wrapPolygon edited="0">
                <wp:start x="0" y="0"/>
                <wp:lineTo x="0" y="20628"/>
                <wp:lineTo x="21399" y="20628"/>
                <wp:lineTo x="21399" y="0"/>
                <wp:lineTo x="0" y="0"/>
              </wp:wrapPolygon>
            </wp:wrapTight>
            <wp:docPr id="1154131522" name="Picture 1" descr="A close up of a signatur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5120" cy="5784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B557A">
        <w:rPr>
          <w:rFonts w:ascii="Calibri" w:hAnsi="Calibri" w:cs="Calibri"/>
          <w:b/>
          <w:bCs/>
        </w:rPr>
        <w:t>Susan Stuart</w:t>
      </w:r>
    </w:p>
    <w:p w14:paraId="7E3142B0" w14:textId="77777777" w:rsidR="00887368" w:rsidRPr="008B557A" w:rsidRDefault="00C454CD">
      <w:pPr>
        <w:spacing w:after="0" w:line="240" w:lineRule="auto"/>
        <w:rPr>
          <w:rFonts w:ascii="Calibri" w:hAnsi="Calibri" w:cs="Calibri"/>
          <w:b/>
          <w:bCs/>
        </w:rPr>
      </w:pPr>
      <w:r w:rsidRPr="008B557A">
        <w:rPr>
          <w:rFonts w:ascii="Calibri" w:hAnsi="Calibri" w:cs="Calibri"/>
          <w:b/>
          <w:bCs/>
        </w:rPr>
        <w:t>Clerk and Responsible Financial Officer</w:t>
      </w:r>
    </w:p>
    <w:p w14:paraId="7E3142B1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B2" w14:textId="6F3EA4B9" w:rsidR="00887368" w:rsidRPr="008B557A" w:rsidRDefault="00C454CD">
      <w:pPr>
        <w:spacing w:after="0" w:line="240" w:lineRule="auto"/>
        <w:rPr>
          <w:rFonts w:ascii="Calibri" w:hAnsi="Calibri" w:cs="Calibri"/>
        </w:rPr>
      </w:pPr>
      <w:r w:rsidRPr="008B557A">
        <w:rPr>
          <w:rFonts w:ascii="Calibri" w:hAnsi="Calibri" w:cs="Calibri"/>
          <w:b/>
          <w:bCs/>
        </w:rPr>
        <w:t>Date:  2</w:t>
      </w:r>
      <w:r w:rsidR="00F47D72">
        <w:rPr>
          <w:rFonts w:ascii="Calibri" w:hAnsi="Calibri" w:cs="Calibri"/>
          <w:b/>
          <w:bCs/>
        </w:rPr>
        <w:t>7</w:t>
      </w:r>
      <w:r w:rsidR="00F47D72" w:rsidRPr="00F47D72">
        <w:rPr>
          <w:rFonts w:ascii="Calibri" w:hAnsi="Calibri" w:cs="Calibri"/>
          <w:b/>
          <w:bCs/>
          <w:vertAlign w:val="superscript"/>
        </w:rPr>
        <w:t>th</w:t>
      </w:r>
      <w:r w:rsidR="00F47D72">
        <w:rPr>
          <w:rFonts w:ascii="Calibri" w:hAnsi="Calibri" w:cs="Calibri"/>
          <w:b/>
          <w:bCs/>
        </w:rPr>
        <w:t xml:space="preserve"> August</w:t>
      </w:r>
      <w:r w:rsidRPr="008B557A">
        <w:rPr>
          <w:rFonts w:ascii="Calibri" w:hAnsi="Calibri" w:cs="Calibri"/>
          <w:b/>
          <w:bCs/>
        </w:rPr>
        <w:t xml:space="preserve"> 2025</w:t>
      </w:r>
    </w:p>
    <w:p w14:paraId="7E3142B3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B4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B5" w14:textId="77777777" w:rsidR="00887368" w:rsidRPr="008B557A" w:rsidRDefault="00887368">
      <w:pPr>
        <w:spacing w:after="0" w:line="240" w:lineRule="auto"/>
        <w:rPr>
          <w:rFonts w:ascii="Calibri" w:hAnsi="Calibri" w:cs="Calibri"/>
        </w:rPr>
      </w:pPr>
    </w:p>
    <w:p w14:paraId="7E3142B6" w14:textId="77777777" w:rsidR="00887368" w:rsidRPr="008B557A" w:rsidRDefault="00C454CD">
      <w:pPr>
        <w:spacing w:after="0" w:line="240" w:lineRule="auto"/>
        <w:jc w:val="center"/>
        <w:rPr>
          <w:rFonts w:ascii="Calibri" w:hAnsi="Calibri" w:cs="Calibri"/>
        </w:rPr>
      </w:pPr>
      <w:r w:rsidRPr="008B557A">
        <w:rPr>
          <w:rFonts w:ascii="Calibri" w:hAnsi="Calibri" w:cs="Calibri"/>
        </w:rPr>
        <w:t>Clerk to the Council:  Ms S Stuart, 23 Ewanrigg Road, Maryport, CA15 8BJ</w:t>
      </w:r>
    </w:p>
    <w:p w14:paraId="7E3142B7" w14:textId="77777777" w:rsidR="00887368" w:rsidRPr="008B557A" w:rsidRDefault="00C454CD">
      <w:pPr>
        <w:spacing w:after="0" w:line="240" w:lineRule="auto"/>
        <w:jc w:val="center"/>
        <w:rPr>
          <w:rFonts w:ascii="Calibri" w:hAnsi="Calibri" w:cs="Calibri"/>
        </w:rPr>
      </w:pPr>
      <w:r w:rsidRPr="008B557A">
        <w:rPr>
          <w:rFonts w:ascii="Calibri" w:hAnsi="Calibri" w:cs="Calibri"/>
        </w:rPr>
        <w:t xml:space="preserve">Email:  </w:t>
      </w:r>
      <w:r w:rsidRPr="008B557A">
        <w:rPr>
          <w:rFonts w:ascii="Calibri" w:hAnsi="Calibri" w:cs="Calibri"/>
        </w:rPr>
        <w:t>arlecdonandfrizingtonclerk@gmail.com</w:t>
      </w:r>
    </w:p>
    <w:sectPr w:rsidR="00887368" w:rsidRPr="008B557A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4296" w14:textId="77777777" w:rsidR="00C454CD" w:rsidRDefault="00C454CD">
      <w:pPr>
        <w:spacing w:after="0" w:line="240" w:lineRule="auto"/>
      </w:pPr>
      <w:r>
        <w:separator/>
      </w:r>
    </w:p>
  </w:endnote>
  <w:endnote w:type="continuationSeparator" w:id="0">
    <w:p w14:paraId="7E314298" w14:textId="77777777" w:rsidR="00C454CD" w:rsidRDefault="00C4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4292" w14:textId="77777777" w:rsidR="00C454CD" w:rsidRDefault="00C454C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E314294" w14:textId="77777777" w:rsidR="00C454CD" w:rsidRDefault="00C45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32EEC"/>
    <w:multiLevelType w:val="multilevel"/>
    <w:tmpl w:val="C06C752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6707DE2"/>
    <w:multiLevelType w:val="multilevel"/>
    <w:tmpl w:val="5A282B3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num w:numId="1" w16cid:durableId="1715697074">
    <w:abstractNumId w:val="0"/>
  </w:num>
  <w:num w:numId="2" w16cid:durableId="1344940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7368"/>
    <w:rsid w:val="001D047C"/>
    <w:rsid w:val="00887368"/>
    <w:rsid w:val="008B557A"/>
    <w:rsid w:val="009E7D53"/>
    <w:rsid w:val="00C454CD"/>
    <w:rsid w:val="00F4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4290"/>
  <w15:docId w15:val="{6679E864-D51C-4407-A41E-83AD0315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Stuart</dc:creator>
  <dc:description/>
  <cp:lastModifiedBy>Susan Stuart</cp:lastModifiedBy>
  <cp:revision>2</cp:revision>
  <cp:lastPrinted>2024-05-02T20:21:00Z</cp:lastPrinted>
  <dcterms:created xsi:type="dcterms:W3CDTF">2025-08-27T20:31:00Z</dcterms:created>
  <dcterms:modified xsi:type="dcterms:W3CDTF">2025-08-27T20:31:00Z</dcterms:modified>
</cp:coreProperties>
</file>